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B06D6" w14:paraId="6508D73D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1EEC6E8" w14:textId="47CA0F0E" w:rsidR="003D1B71" w:rsidRPr="00CB06D6" w:rsidRDefault="00AD1D9C" w:rsidP="003D1B71">
            <w:pPr>
              <w:pStyle w:val="Brdtekst"/>
              <w:kinsoku w:val="0"/>
              <w:overflowPunct w:val="0"/>
              <w:ind w:left="-120"/>
              <w:rPr>
                <w:rFonts w:ascii="Times New Roman" w:hAnsi="Times New Roman" w:cs="Times New Roman"/>
                <w:lang w:val="nb-NO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58240" behindDoc="0" locked="0" layoutInCell="1" allowOverlap="1" wp14:anchorId="7A2D53DB" wp14:editId="1B0B6551">
                  <wp:simplePos x="0" y="0"/>
                  <wp:positionH relativeFrom="column">
                    <wp:posOffset>-9936</wp:posOffset>
                  </wp:positionH>
                  <wp:positionV relativeFrom="paragraph">
                    <wp:posOffset>151640</wp:posOffset>
                  </wp:positionV>
                  <wp:extent cx="1530166" cy="1505037"/>
                  <wp:effectExtent l="0" t="0" r="0" b="0"/>
                  <wp:wrapNone/>
                  <wp:docPr id="2" name="Bilde 2" descr="Et bilde som inneholder person, vegg, smilende, poser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person, vegg, smilende, poserer&#10;&#10;Automatisk generert beskrivelse"/>
                          <pic:cNvPicPr/>
                        </pic:nvPicPr>
                        <pic:blipFill rotWithShape="1">
                          <a:blip r:embed="rId10"/>
                          <a:srcRect l="21789" r="10430"/>
                          <a:stretch/>
                        </pic:blipFill>
                        <pic:spPr bwMode="auto">
                          <a:xfrm>
                            <a:off x="0" y="0"/>
                            <a:ext cx="1530166" cy="15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05167C7" w14:textId="7FA87282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nb-NO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E0731A8" w14:textId="69965865" w:rsidR="003D1B71" w:rsidRPr="00CB06D6" w:rsidRDefault="00946026" w:rsidP="00310F17">
            <w:pPr>
              <w:pStyle w:val="Tittel"/>
              <w:rPr>
                <w:lang w:val="nb-NO"/>
              </w:rPr>
            </w:pPr>
            <w:r>
              <w:rPr>
                <w:lang w:val="nb-NO"/>
              </w:rPr>
              <w:t>Kine</w:t>
            </w:r>
            <w:r w:rsidR="003D1B71" w:rsidRPr="00CB06D6">
              <w:rPr>
                <w:lang w:val="nb-NO" w:bidi="nb-NO"/>
              </w:rPr>
              <w:br/>
            </w:r>
            <w:r>
              <w:rPr>
                <w:lang w:val="nb-NO"/>
              </w:rPr>
              <w:t>Aasheim</w:t>
            </w:r>
          </w:p>
        </w:tc>
      </w:tr>
      <w:tr w:rsidR="003D1B71" w:rsidRPr="00CB06D6" w14:paraId="11A1694C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F363DDE" w14:textId="77777777" w:rsidR="003D1B71" w:rsidRPr="00CB06D6" w:rsidRDefault="003D1B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EF0270A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1196195576"/>
              <w:placeholder>
                <w:docPart w:val="799C8D2E0CAF41F3AAF65FAA7B348D5F"/>
              </w:placeholder>
              <w:temporary/>
              <w:showingPlcHdr/>
              <w15:appearance w15:val="hidden"/>
            </w:sdtPr>
            <w:sdtEndPr/>
            <w:sdtContent>
              <w:p w14:paraId="5E16B014" w14:textId="77777777" w:rsidR="003D1B71" w:rsidRPr="004C0679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b-NO"/>
                  </w:rPr>
                </w:pPr>
                <w:r w:rsidRPr="004C0679">
                  <w:rPr>
                    <w:rFonts w:asciiTheme="majorHAnsi" w:hAnsiTheme="majorHAnsi" w:cs="Calibri"/>
                    <w:lang w:val="nb-NO" w:bidi="nb-NO"/>
                  </w:rPr>
                  <w:t>Erfaring</w:t>
                </w:r>
              </w:p>
            </w:sdtContent>
          </w:sdt>
          <w:p w14:paraId="276DDC70" w14:textId="46DE11A7" w:rsidR="003D1B71" w:rsidRPr="00CB06D6" w:rsidRDefault="00946026" w:rsidP="00AC6C7E">
            <w:pPr>
              <w:pStyle w:val="Datoer"/>
              <w:rPr>
                <w:lang w:val="nb-NO"/>
              </w:rPr>
            </w:pPr>
            <w:r>
              <w:rPr>
                <w:lang w:val="nb-NO"/>
              </w:rPr>
              <w:t>2016</w:t>
            </w:r>
            <w:r w:rsidR="003D1B71" w:rsidRPr="00CB06D6">
              <w:rPr>
                <w:rFonts w:eastAsia="Calibri"/>
                <w:lang w:val="nb-NO" w:bidi="nb-NO"/>
              </w:rPr>
              <w:t>–</w:t>
            </w:r>
            <w:proofErr w:type="spellStart"/>
            <w:r>
              <w:rPr>
                <w:lang w:val="nb-NO"/>
              </w:rPr>
              <w:t>dd</w:t>
            </w:r>
            <w:proofErr w:type="spellEnd"/>
            <w:r>
              <w:rPr>
                <w:lang w:val="nb-NO"/>
              </w:rPr>
              <w:t>.</w:t>
            </w:r>
          </w:p>
          <w:p w14:paraId="3CAE811D" w14:textId="7A493924" w:rsidR="003D1B71" w:rsidRPr="00CB06D6" w:rsidRDefault="00946026" w:rsidP="00AC6C7E">
            <w:pPr>
              <w:pStyle w:val="Erfaring"/>
              <w:rPr>
                <w:lang w:val="nb-NO"/>
              </w:rPr>
            </w:pPr>
            <w:r>
              <w:rPr>
                <w:lang w:val="nb-NO"/>
              </w:rPr>
              <w:t xml:space="preserve">Daglig leder, HR generalist og coach </w:t>
            </w:r>
            <w:r w:rsidRPr="00CB06D6">
              <w:rPr>
                <w:rStyle w:val="Sterk"/>
                <w:rFonts w:eastAsia="Calibri"/>
                <w:lang w:val="nb-NO" w:bidi="nb-NO"/>
              </w:rPr>
              <w:t>•</w:t>
            </w:r>
            <w:r>
              <w:rPr>
                <w:rStyle w:val="Sterk"/>
                <w:rFonts w:eastAsia="Calibri"/>
                <w:lang w:val="nb-NO" w:bidi="nb-NO"/>
              </w:rPr>
              <w:t xml:space="preserve"> </w:t>
            </w:r>
            <w:proofErr w:type="spellStart"/>
            <w:r>
              <w:rPr>
                <w:lang w:val="nb-NO"/>
              </w:rPr>
              <w:t>dinHR</w:t>
            </w:r>
            <w:proofErr w:type="spellEnd"/>
            <w:r>
              <w:rPr>
                <w:lang w:val="nb-NO"/>
              </w:rPr>
              <w:t xml:space="preserve"> AS og </w:t>
            </w:r>
            <w:proofErr w:type="spellStart"/>
            <w:r>
              <w:rPr>
                <w:lang w:val="nb-NO"/>
              </w:rPr>
              <w:t>dinMT</w:t>
            </w:r>
            <w:proofErr w:type="spellEnd"/>
            <w:r>
              <w:rPr>
                <w:lang w:val="nb-NO"/>
              </w:rPr>
              <w:t xml:space="preserve"> AS</w:t>
            </w:r>
          </w:p>
          <w:p w14:paraId="0D9C19DE" w14:textId="64D12A20" w:rsidR="003D1B71" w:rsidRPr="00CB06D6" w:rsidRDefault="00946026" w:rsidP="00AC6C7E">
            <w:pPr>
              <w:pStyle w:val="Datoer"/>
              <w:rPr>
                <w:lang w:val="nb-NO"/>
              </w:rPr>
            </w:pPr>
            <w:r>
              <w:rPr>
                <w:lang w:val="nb-NO"/>
              </w:rPr>
              <w:t>2006</w:t>
            </w:r>
            <w:r w:rsidR="003D1B71" w:rsidRPr="00CB06D6">
              <w:rPr>
                <w:rFonts w:eastAsia="Calibri"/>
                <w:lang w:val="nb-NO" w:bidi="nb-NO"/>
              </w:rPr>
              <w:t>–</w:t>
            </w:r>
            <w:r>
              <w:rPr>
                <w:lang w:val="nb-NO"/>
              </w:rPr>
              <w:t>2016</w:t>
            </w:r>
          </w:p>
          <w:p w14:paraId="38991571" w14:textId="1C192426" w:rsidR="003D1B71" w:rsidRPr="00CB06D6" w:rsidRDefault="00946026" w:rsidP="00AC6C7E">
            <w:pPr>
              <w:pStyle w:val="Erfaring"/>
              <w:rPr>
                <w:lang w:val="nb-NO"/>
              </w:rPr>
            </w:pPr>
            <w:r>
              <w:rPr>
                <w:lang w:val="nb-NO"/>
              </w:rPr>
              <w:t>HR direktør</w:t>
            </w:r>
            <w:r w:rsidR="00CB06D6" w:rsidRPr="00CB06D6">
              <w:rPr>
                <w:rStyle w:val="Sterk"/>
                <w:lang w:val="nb-NO"/>
              </w:rPr>
              <w:t xml:space="preserve"> </w:t>
            </w:r>
            <w:r w:rsidR="003D1B71" w:rsidRPr="00CB06D6">
              <w:rPr>
                <w:rStyle w:val="Sterk"/>
                <w:rFonts w:eastAsia="Calibri"/>
                <w:lang w:val="nb-NO" w:bidi="nb-NO"/>
              </w:rPr>
              <w:t xml:space="preserve">• </w:t>
            </w:r>
            <w:r>
              <w:rPr>
                <w:lang w:val="nb-NO"/>
              </w:rPr>
              <w:t xml:space="preserve">Visma </w:t>
            </w:r>
            <w:proofErr w:type="spellStart"/>
            <w:r>
              <w:rPr>
                <w:lang w:val="nb-NO"/>
              </w:rPr>
              <w:t>Unique</w:t>
            </w:r>
            <w:proofErr w:type="spellEnd"/>
            <w:r>
              <w:rPr>
                <w:lang w:val="nb-NO"/>
              </w:rPr>
              <w:t xml:space="preserve"> AS</w:t>
            </w:r>
          </w:p>
          <w:p w14:paraId="63D867F1" w14:textId="01E32F4B" w:rsidR="003D1B71" w:rsidRPr="00CB06D6" w:rsidRDefault="00946026" w:rsidP="00AC6C7E">
            <w:pPr>
              <w:pStyle w:val="Datoer"/>
              <w:rPr>
                <w:lang w:val="nb-NO"/>
              </w:rPr>
            </w:pPr>
            <w:r>
              <w:rPr>
                <w:lang w:val="nb-NO"/>
              </w:rPr>
              <w:t>2001</w:t>
            </w:r>
            <w:r w:rsidR="003D1B71" w:rsidRPr="00CB06D6">
              <w:rPr>
                <w:rFonts w:eastAsia="Calibri"/>
                <w:lang w:val="nb-NO" w:bidi="nb-NO"/>
              </w:rPr>
              <w:t>–</w:t>
            </w:r>
            <w:r>
              <w:rPr>
                <w:lang w:val="nb-NO"/>
              </w:rPr>
              <w:t>2006</w:t>
            </w:r>
          </w:p>
          <w:p w14:paraId="42E243BB" w14:textId="215B22F8" w:rsidR="003D1B71" w:rsidRPr="00CB06D6" w:rsidRDefault="00946026" w:rsidP="00A71D8F">
            <w:pPr>
              <w:pStyle w:val="Erfaring"/>
              <w:rPr>
                <w:lang w:val="nb-NO"/>
              </w:rPr>
            </w:pPr>
            <w:r>
              <w:rPr>
                <w:lang w:val="nb-NO"/>
              </w:rPr>
              <w:t>HR rådgiver</w:t>
            </w:r>
            <w:r w:rsidR="00CB06D6" w:rsidRPr="00CB06D6">
              <w:rPr>
                <w:rStyle w:val="Sterk"/>
                <w:lang w:val="nb-NO"/>
              </w:rPr>
              <w:t xml:space="preserve"> </w:t>
            </w:r>
            <w:r w:rsidR="003D1B71" w:rsidRPr="00CB06D6">
              <w:rPr>
                <w:rStyle w:val="Sterk"/>
                <w:rFonts w:eastAsia="Calibri"/>
                <w:lang w:val="nb-NO" w:bidi="nb-NO"/>
              </w:rPr>
              <w:t xml:space="preserve">• </w:t>
            </w:r>
            <w:r>
              <w:rPr>
                <w:lang w:val="nb-NO"/>
              </w:rPr>
              <w:t>Grimstad kommune</w:t>
            </w:r>
          </w:p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-1554227259"/>
              <w:placeholder>
                <w:docPart w:val="681962FF7F89458F87E4C8BD54685BCE"/>
              </w:placeholder>
              <w:temporary/>
              <w:showingPlcHdr/>
              <w15:appearance w15:val="hidden"/>
            </w:sdtPr>
            <w:sdtEndPr/>
            <w:sdtContent>
              <w:p w14:paraId="7D4D47C8" w14:textId="77777777" w:rsidR="003D1B71" w:rsidRPr="004C0679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b-NO"/>
                  </w:rPr>
                </w:pPr>
                <w:r w:rsidRPr="004C0679">
                  <w:rPr>
                    <w:rFonts w:asciiTheme="majorHAnsi" w:hAnsiTheme="majorHAnsi" w:cs="Calibri"/>
                    <w:lang w:val="nb-NO" w:bidi="nb-NO"/>
                  </w:rPr>
                  <w:t>Utdanning</w:t>
                </w:r>
              </w:p>
            </w:sdtContent>
          </w:sdt>
          <w:p w14:paraId="4950A492" w14:textId="5E2D53FE" w:rsidR="00946026" w:rsidRPr="00AD1D9C" w:rsidRDefault="00946026" w:rsidP="00946026">
            <w:pPr>
              <w:pStyle w:val="Skolensnavn"/>
              <w:rPr>
                <w:rFonts w:asciiTheme="minorHAnsi" w:hAnsiTheme="minorHAnsi" w:cstheme="minorHAnsi"/>
                <w:b w:val="0"/>
                <w:bCs/>
                <w:lang w:val="nb-NO"/>
              </w:rPr>
            </w:pP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Universitetet i Agder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 </w:t>
            </w:r>
            <w:r w:rsidR="00AD1D9C" w:rsidRPr="00CB06D6">
              <w:rPr>
                <w:rStyle w:val="Sterk"/>
                <w:rFonts w:eastAsia="Calibri"/>
                <w:lang w:val="nb-NO" w:bidi="nb-NO"/>
              </w:rPr>
              <w:t>•</w:t>
            </w:r>
            <w:r w:rsidR="00AD1D9C">
              <w:rPr>
                <w:rStyle w:val="Sterk"/>
                <w:rFonts w:eastAsia="Calibri"/>
                <w:lang w:val="nb-NO" w:bidi="nb-NO"/>
              </w:rPr>
              <w:t xml:space="preserve"> 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Ledelse i en digital tid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 </w:t>
            </w:r>
            <w:r w:rsidR="00AD1D9C" w:rsidRPr="00AD1D9C">
              <w:rPr>
                <w:rStyle w:val="Sterk"/>
                <w:rFonts w:eastAsia="Calibri"/>
                <w:lang w:val="nb-NO" w:bidi="nb-NO"/>
              </w:rPr>
              <w:t>(</w:t>
            </w:r>
            <w:r w:rsidR="00AD1D9C"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20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19 til </w:t>
            </w:r>
            <w:r w:rsidR="00AD1D9C"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20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21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>)</w:t>
            </w:r>
          </w:p>
          <w:p w14:paraId="690F8B69" w14:textId="482052F7" w:rsidR="00946026" w:rsidRPr="00AD1D9C" w:rsidRDefault="00946026" w:rsidP="00946026">
            <w:pPr>
              <w:pStyle w:val="Skolensnavn"/>
              <w:rPr>
                <w:rFonts w:asciiTheme="minorHAnsi" w:hAnsiTheme="minorHAnsi" w:cstheme="minorHAnsi"/>
                <w:b w:val="0"/>
                <w:bCs/>
                <w:lang w:val="nb-NO"/>
              </w:rPr>
            </w:pP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Nord universitet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 </w:t>
            </w:r>
            <w:r w:rsidR="00AD1D9C" w:rsidRPr="00CB06D6">
              <w:rPr>
                <w:rStyle w:val="Sterk"/>
                <w:rFonts w:eastAsia="Calibri"/>
                <w:lang w:val="nb-NO" w:bidi="nb-NO"/>
              </w:rPr>
              <w:t>•</w:t>
            </w:r>
            <w:r w:rsidR="00AD1D9C">
              <w:rPr>
                <w:rStyle w:val="Sterk"/>
                <w:rFonts w:eastAsia="Calibri"/>
                <w:lang w:val="nb-NO" w:bidi="nb-NO"/>
              </w:rPr>
              <w:t xml:space="preserve"> 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Motiverende intervju (30 </w:t>
            </w:r>
            <w:proofErr w:type="spellStart"/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s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p</w:t>
            </w:r>
            <w:proofErr w:type="spellEnd"/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) 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>(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20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20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>)</w:t>
            </w:r>
          </w:p>
          <w:p w14:paraId="629C2A24" w14:textId="1276DE07" w:rsidR="00946026" w:rsidRPr="00AD1D9C" w:rsidRDefault="00946026" w:rsidP="00946026">
            <w:pPr>
              <w:pStyle w:val="Skolensnavn"/>
              <w:rPr>
                <w:rFonts w:asciiTheme="minorHAnsi" w:hAnsiTheme="minorHAnsi" w:cstheme="minorHAnsi"/>
                <w:b w:val="0"/>
                <w:bCs/>
                <w:lang w:val="nb-NO"/>
              </w:rPr>
            </w:pP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Høgskolen i Agder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 </w:t>
            </w:r>
            <w:r w:rsidR="00AD1D9C" w:rsidRPr="00CB06D6">
              <w:rPr>
                <w:rStyle w:val="Sterk"/>
                <w:rFonts w:eastAsia="Calibri"/>
                <w:lang w:val="nb-NO" w:bidi="nb-NO"/>
              </w:rPr>
              <w:t>•</w:t>
            </w:r>
            <w:r w:rsidR="00AD1D9C">
              <w:rPr>
                <w:rStyle w:val="Sterk"/>
                <w:rFonts w:eastAsia="Calibri"/>
                <w:lang w:val="nb-NO" w:bidi="nb-NO"/>
              </w:rPr>
              <w:t xml:space="preserve"> 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 xml:space="preserve">Mastergrad i administrasjon og ledelse 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>(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20</w:t>
            </w:r>
            <w:r w:rsidRPr="00AD1D9C">
              <w:rPr>
                <w:rFonts w:asciiTheme="minorHAnsi" w:hAnsiTheme="minorHAnsi" w:cstheme="minorHAnsi"/>
                <w:b w:val="0"/>
                <w:bCs/>
                <w:lang w:val="nb-NO"/>
              </w:rPr>
              <w:t>06</w:t>
            </w:r>
            <w:r w:rsidR="00AD1D9C">
              <w:rPr>
                <w:rFonts w:asciiTheme="minorHAnsi" w:hAnsiTheme="minorHAnsi" w:cstheme="minorHAnsi"/>
                <w:b w:val="0"/>
                <w:bCs/>
                <w:lang w:val="nb-NO"/>
              </w:rPr>
              <w:t>)</w:t>
            </w:r>
          </w:p>
          <w:p w14:paraId="1C09A2F0" w14:textId="54A20655" w:rsidR="00946026" w:rsidRPr="00AD1D9C" w:rsidRDefault="00946026" w:rsidP="00946026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Cs/>
                <w:lang w:val="nb-NO"/>
              </w:rPr>
            </w:pPr>
            <w:r w:rsidRPr="00AD1D9C">
              <w:rPr>
                <w:rFonts w:asciiTheme="minorHAnsi" w:hAnsiTheme="minorHAnsi" w:cstheme="minorHAnsi"/>
                <w:bCs/>
                <w:lang w:val="nb-NO"/>
              </w:rPr>
              <w:t>Høgskolen i Agder</w:t>
            </w:r>
            <w:r w:rsidR="00AD1D9C">
              <w:rPr>
                <w:rFonts w:asciiTheme="minorHAnsi" w:hAnsiTheme="minorHAnsi" w:cstheme="minorHAnsi"/>
                <w:bCs/>
                <w:lang w:val="nb-NO"/>
              </w:rPr>
              <w:t xml:space="preserve"> </w:t>
            </w:r>
            <w:r w:rsidR="00AD1D9C" w:rsidRPr="00CB06D6">
              <w:rPr>
                <w:rStyle w:val="Sterk"/>
                <w:rFonts w:eastAsia="Calibri"/>
                <w:lang w:val="nb-NO" w:bidi="nb-NO"/>
              </w:rPr>
              <w:t>•</w:t>
            </w:r>
            <w:r w:rsidR="00AD1D9C">
              <w:rPr>
                <w:rStyle w:val="Sterk"/>
                <w:rFonts w:eastAsia="Calibri"/>
                <w:lang w:val="nb-NO" w:bidi="nb-NO"/>
              </w:rPr>
              <w:t xml:space="preserve"> 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 xml:space="preserve">Veiledningspedagogikk (10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lang w:val="nb-NO"/>
              </w:rPr>
              <w:t>v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>t</w:t>
            </w:r>
            <w:proofErr w:type="spellEnd"/>
            <w:r w:rsidRPr="00AD1D9C">
              <w:rPr>
                <w:rFonts w:asciiTheme="minorHAnsi" w:hAnsiTheme="minorHAnsi" w:cstheme="minorHAnsi"/>
                <w:bCs/>
                <w:lang w:val="nb-NO"/>
              </w:rPr>
              <w:t>)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 xml:space="preserve"> </w:t>
            </w:r>
            <w:r w:rsidR="00AD1D9C">
              <w:rPr>
                <w:rFonts w:asciiTheme="minorHAnsi" w:hAnsiTheme="minorHAnsi" w:cstheme="minorHAnsi"/>
                <w:bCs/>
                <w:lang w:val="nb-NO"/>
              </w:rPr>
              <w:t>(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>20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>01</w:t>
            </w:r>
            <w:r w:rsidR="00AD1D9C">
              <w:rPr>
                <w:rFonts w:asciiTheme="minorHAnsi" w:hAnsiTheme="minorHAnsi" w:cstheme="minorHAnsi"/>
                <w:bCs/>
                <w:lang w:val="nb-NO"/>
              </w:rPr>
              <w:t>)</w:t>
            </w:r>
          </w:p>
          <w:p w14:paraId="38BC8E54" w14:textId="4C6DAC3B" w:rsidR="00946026" w:rsidRPr="00AD1D9C" w:rsidRDefault="00946026" w:rsidP="00946026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Cs/>
                <w:lang w:val="nb-NO"/>
              </w:rPr>
            </w:pPr>
            <w:r w:rsidRPr="00AD1D9C">
              <w:rPr>
                <w:rFonts w:asciiTheme="minorHAnsi" w:hAnsiTheme="minorHAnsi" w:cstheme="minorHAnsi"/>
                <w:bCs/>
                <w:lang w:val="nb-NO"/>
              </w:rPr>
              <w:t>Høgskolen i Østfold</w:t>
            </w:r>
            <w:r w:rsidR="00AD1D9C">
              <w:rPr>
                <w:rFonts w:asciiTheme="minorHAnsi" w:hAnsiTheme="minorHAnsi" w:cstheme="minorHAnsi"/>
                <w:bCs/>
                <w:lang w:val="nb-NO"/>
              </w:rPr>
              <w:t xml:space="preserve"> </w:t>
            </w:r>
            <w:r w:rsidR="00AD1D9C" w:rsidRPr="00CB06D6">
              <w:rPr>
                <w:rStyle w:val="Sterk"/>
                <w:rFonts w:eastAsia="Calibri"/>
                <w:lang w:val="nb-NO" w:bidi="nb-NO"/>
              </w:rPr>
              <w:t>•</w:t>
            </w:r>
            <w:r w:rsidR="00AD1D9C">
              <w:rPr>
                <w:rStyle w:val="Sterk"/>
                <w:rFonts w:eastAsia="Calibri"/>
                <w:lang w:val="nb-NO" w:bidi="nb-NO"/>
              </w:rPr>
              <w:t xml:space="preserve"> 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 xml:space="preserve">Produkt- og forretningsutvikling (4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lang w:val="nb-NO"/>
              </w:rPr>
              <w:t>v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>t</w:t>
            </w:r>
            <w:proofErr w:type="spellEnd"/>
            <w:r w:rsidRPr="00AD1D9C">
              <w:rPr>
                <w:rFonts w:asciiTheme="minorHAnsi" w:hAnsiTheme="minorHAnsi" w:cstheme="minorHAnsi"/>
                <w:bCs/>
                <w:lang w:val="nb-NO"/>
              </w:rPr>
              <w:t>)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 xml:space="preserve"> </w:t>
            </w:r>
            <w:r w:rsidR="00AD1D9C">
              <w:rPr>
                <w:rFonts w:asciiTheme="minorHAnsi" w:hAnsiTheme="minorHAnsi" w:cstheme="minorHAnsi"/>
                <w:bCs/>
                <w:lang w:val="nb-NO"/>
              </w:rPr>
              <w:t>(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>20</w:t>
            </w:r>
            <w:r w:rsidRPr="00AD1D9C">
              <w:rPr>
                <w:rFonts w:asciiTheme="minorHAnsi" w:hAnsiTheme="minorHAnsi" w:cstheme="minorHAnsi"/>
                <w:bCs/>
                <w:lang w:val="nb-NO"/>
              </w:rPr>
              <w:t>01</w:t>
            </w:r>
            <w:r w:rsidR="00AD1D9C">
              <w:rPr>
                <w:rFonts w:asciiTheme="minorHAnsi" w:hAnsiTheme="minorHAnsi" w:cstheme="minorHAnsi"/>
                <w:bCs/>
                <w:lang w:val="nb-NO"/>
              </w:rPr>
              <w:t>)</w:t>
            </w:r>
          </w:p>
          <w:p w14:paraId="34AD0EBF" w14:textId="76E608F9" w:rsidR="00946026" w:rsidRPr="00AD1D9C" w:rsidRDefault="00946026" w:rsidP="00946026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Cs/>
              </w:rPr>
            </w:pPr>
            <w:proofErr w:type="spellStart"/>
            <w:r w:rsidRPr="00AD1D9C">
              <w:rPr>
                <w:rFonts w:asciiTheme="minorHAnsi" w:hAnsiTheme="minorHAnsi" w:cstheme="minorHAnsi"/>
                <w:bCs/>
              </w:rPr>
              <w:t>Universitet</w:t>
            </w:r>
            <w:proofErr w:type="spellEnd"/>
            <w:r w:rsidRPr="00AD1D9C">
              <w:rPr>
                <w:rFonts w:asciiTheme="minorHAnsi" w:hAnsiTheme="minorHAnsi" w:cstheme="minorHAnsi"/>
                <w:bCs/>
              </w:rPr>
              <w:t xml:space="preserve"> </w:t>
            </w:r>
            <w:r w:rsidR="00A71D8F">
              <w:rPr>
                <w:rFonts w:asciiTheme="minorHAnsi" w:hAnsiTheme="minorHAnsi" w:cstheme="minorHAnsi"/>
                <w:bCs/>
              </w:rPr>
              <w:t>i</w:t>
            </w:r>
            <w:r w:rsidRPr="00AD1D9C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AD1D9C">
              <w:rPr>
                <w:rFonts w:asciiTheme="minorHAnsi" w:hAnsiTheme="minorHAnsi" w:cstheme="minorHAnsi"/>
                <w:bCs/>
              </w:rPr>
              <w:t>Tromsø</w:t>
            </w:r>
            <w:proofErr w:type="spellEnd"/>
            <w:r w:rsidR="00AD1D9C">
              <w:rPr>
                <w:rFonts w:asciiTheme="minorHAnsi" w:hAnsiTheme="minorHAnsi" w:cstheme="minorHAnsi"/>
                <w:bCs/>
              </w:rPr>
              <w:t xml:space="preserve"> </w:t>
            </w:r>
            <w:r w:rsidR="00AD1D9C" w:rsidRPr="00CB06D6">
              <w:rPr>
                <w:rStyle w:val="Sterk"/>
                <w:rFonts w:eastAsia="Calibri"/>
                <w:lang w:val="nb-NO" w:bidi="nb-NO"/>
              </w:rPr>
              <w:t>•</w:t>
            </w:r>
            <w:r w:rsidR="00AD1D9C">
              <w:rPr>
                <w:rStyle w:val="Sterk"/>
                <w:rFonts w:eastAsia="Calibri"/>
                <w:lang w:val="nb-NO" w:bidi="nb-NO"/>
              </w:rPr>
              <w:t xml:space="preserve"> </w:t>
            </w:r>
            <w:r w:rsidRPr="00AD1D9C">
              <w:rPr>
                <w:rFonts w:asciiTheme="minorHAnsi" w:hAnsiTheme="minorHAnsi" w:cstheme="minorHAnsi"/>
                <w:bCs/>
              </w:rPr>
              <w:t xml:space="preserve">Cand. mag. </w:t>
            </w:r>
            <w:r w:rsidR="00AD1D9C">
              <w:rPr>
                <w:rFonts w:asciiTheme="minorHAnsi" w:hAnsiTheme="minorHAnsi" w:cstheme="minorHAnsi"/>
                <w:bCs/>
              </w:rPr>
              <w:t>g</w:t>
            </w:r>
            <w:r w:rsidRPr="00AD1D9C">
              <w:rPr>
                <w:rFonts w:asciiTheme="minorHAnsi" w:hAnsiTheme="minorHAnsi" w:cstheme="minorHAnsi"/>
                <w:bCs/>
              </w:rPr>
              <w:t>rad</w:t>
            </w:r>
            <w:r w:rsidR="00AD1D9C">
              <w:rPr>
                <w:rFonts w:asciiTheme="minorHAnsi" w:hAnsiTheme="minorHAnsi" w:cstheme="minorHAnsi"/>
                <w:bCs/>
              </w:rPr>
              <w:t xml:space="preserve"> (</w:t>
            </w:r>
            <w:r w:rsidRPr="00AD1D9C">
              <w:rPr>
                <w:rFonts w:asciiTheme="minorHAnsi" w:hAnsiTheme="minorHAnsi" w:cstheme="minorHAnsi"/>
                <w:bCs/>
              </w:rPr>
              <w:t>1</w:t>
            </w:r>
            <w:r w:rsidRPr="00AD1D9C">
              <w:rPr>
                <w:rFonts w:asciiTheme="minorHAnsi" w:hAnsiTheme="minorHAnsi" w:cstheme="minorHAnsi"/>
                <w:bCs/>
              </w:rPr>
              <w:t>999</w:t>
            </w:r>
            <w:r w:rsidR="00AD1D9C">
              <w:rPr>
                <w:rFonts w:asciiTheme="minorHAnsi" w:hAnsiTheme="minorHAnsi" w:cstheme="minorHAnsi"/>
                <w:bCs/>
              </w:rPr>
              <w:t>)</w:t>
            </w:r>
          </w:p>
          <w:p w14:paraId="6E1B943E" w14:textId="77777777" w:rsidR="00946026" w:rsidRPr="00AD1D9C" w:rsidRDefault="00946026" w:rsidP="0094602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108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 xml:space="preserve">Påbygging av PK-studiet ved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>HiA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 xml:space="preserve">, avd. </w:t>
            </w:r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Grimstad, h-98 og v-99</w:t>
            </w:r>
          </w:p>
          <w:p w14:paraId="33130D14" w14:textId="606CE482" w:rsidR="00946026" w:rsidRPr="00AD1D9C" w:rsidRDefault="00946026" w:rsidP="0094602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1080"/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</w:pPr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 xml:space="preserve">Personalledelse og kompetanseutvikling ved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>HiA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 xml:space="preserve">, </w:t>
            </w:r>
            <w:r w:rsidR="00AD1D9C"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>19</w:t>
            </w:r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 xml:space="preserve">97 </w:t>
            </w:r>
            <w:r w:rsidR="00AD1D9C"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>/ 1998</w:t>
            </w:r>
          </w:p>
          <w:p w14:paraId="7CE98A29" w14:textId="7EAD7E58" w:rsidR="00946026" w:rsidRPr="00AD1D9C" w:rsidRDefault="00946026" w:rsidP="00946026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108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2.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året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på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BSc i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Psykologi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ved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Universitetet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 Leeds, </w:t>
            </w:r>
            <w:r w:rsidR="00AD1D9C"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19</w:t>
            </w:r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96 </w:t>
            </w:r>
            <w:r w:rsidR="00AD1D9C"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/ 19</w:t>
            </w:r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97</w:t>
            </w:r>
          </w:p>
          <w:p w14:paraId="0D129BB4" w14:textId="77777777" w:rsidR="00AD1D9C" w:rsidRPr="00AD1D9C" w:rsidRDefault="00946026" w:rsidP="00946026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1080"/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</w:pPr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Examen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Philosophicum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ved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>Høgskolen</w:t>
            </w:r>
            <w:proofErr w:type="spellEnd"/>
            <w:r w:rsidRPr="00AD1D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 Agder, 1995</w:t>
            </w:r>
          </w:p>
          <w:p w14:paraId="3F19CA0E" w14:textId="6E67541C" w:rsidR="003D1B71" w:rsidRPr="00AD1D9C" w:rsidRDefault="00946026" w:rsidP="00946026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1080"/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</w:pPr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>Psykologi grunnfag ved Universitetet i Tromsø, 1995</w:t>
            </w:r>
            <w:r w:rsidRPr="00AD1D9C">
              <w:rPr>
                <w:rFonts w:asciiTheme="minorHAnsi" w:hAnsiTheme="minorHAnsi" w:cstheme="minorHAnsi"/>
                <w:bCs/>
                <w:sz w:val="20"/>
                <w:szCs w:val="20"/>
                <w:lang w:val="nb-NO"/>
              </w:rPr>
              <w:t xml:space="preserve"> og 1996</w:t>
            </w:r>
          </w:p>
          <w:p w14:paraId="5B694377" w14:textId="2DD3ECD7" w:rsidR="003D1B71" w:rsidRPr="004C0679" w:rsidRDefault="00A71D8F" w:rsidP="00AC6C7E">
            <w:pPr>
              <w:pStyle w:val="Overskrift2"/>
              <w:rPr>
                <w:rFonts w:asciiTheme="majorHAnsi" w:hAnsiTheme="majorHAnsi" w:cs="Calibri"/>
                <w:color w:val="0072C7"/>
                <w:lang w:val="nb-NO"/>
              </w:rPr>
            </w:pPr>
            <w:r>
              <w:rPr>
                <w:rFonts w:asciiTheme="majorHAnsi" w:hAnsiTheme="majorHAnsi" w:cs="Calibri"/>
                <w:color w:val="0072C7"/>
                <w:lang w:val="nb-NO"/>
              </w:rPr>
              <w:t>Nøkkelkvalifikasjoner</w:t>
            </w:r>
          </w:p>
          <w:p w14:paraId="7D2F8159" w14:textId="368A2B5D" w:rsidR="00A71D8F" w:rsidRPr="003765FA" w:rsidRDefault="00A71D8F" w:rsidP="00A71D8F">
            <w:pPr>
              <w:pStyle w:val="Ingenmellomrom"/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</w:pPr>
            <w:r w:rsidRPr="003765FA"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  <w:t xml:space="preserve">Bred erfaring som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  <w:t xml:space="preserve">leder og </w:t>
            </w:r>
            <w:r w:rsidRPr="003765FA"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  <w:t xml:space="preserve">rådgiver og sparringspartner for både ansatte og ledere. Brenner for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  <w:t xml:space="preserve">å utvikle mennesker og bedrifter, få rett person på rett plass, </w:t>
            </w:r>
            <w:r w:rsidRPr="003765FA"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  <w:t>god medarbeideroppfølging, gjennomføre gode endringsprosesser, drive effektiv lederstøtte, og å få frem det beste i hver enkelt ansatt, slik at virksomheten totalt sett leverer mer til riktig tid. Erfaring fra både linjelederansvar og ansvar for HR funksjon. Lang erfaring med fjernledelse.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val="nb-NO"/>
              </w:rPr>
              <w:t xml:space="preserve"> Har som mål å gjøre HR og ledelse enkelt og forståelig!</w:t>
            </w:r>
          </w:p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-278101685"/>
              <w:placeholder>
                <w:docPart w:val="3486DEDD395E4B388D48FD8A438A2448"/>
              </w:placeholder>
              <w:temporary/>
              <w:showingPlcHdr/>
              <w15:appearance w15:val="hidden"/>
            </w:sdtPr>
            <w:sdtEndPr/>
            <w:sdtContent>
              <w:p w14:paraId="7EF7D36E" w14:textId="77777777" w:rsidR="003D1B71" w:rsidRPr="004C0679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b-NO"/>
                  </w:rPr>
                </w:pPr>
                <w:r w:rsidRPr="004C0679">
                  <w:rPr>
                    <w:rFonts w:asciiTheme="majorHAnsi" w:hAnsiTheme="majorHAnsi" w:cs="Calibri"/>
                    <w:lang w:val="nb-NO" w:bidi="nb-NO"/>
                  </w:rPr>
                  <w:t>Ledelse</w:t>
                </w:r>
              </w:p>
            </w:sdtContent>
          </w:sdt>
          <w:p w14:paraId="59439B15" w14:textId="4E237EFD" w:rsidR="003D1B71" w:rsidRPr="00A71D8F" w:rsidRDefault="00A71D8F" w:rsidP="00A71D8F">
            <w:pPr>
              <w:rPr>
                <w:rFonts w:asciiTheme="majorHAnsi" w:hAnsiTheme="majorHAnsi"/>
                <w:color w:val="0072C7"/>
                <w:sz w:val="24"/>
                <w:szCs w:val="20"/>
                <w:lang w:val="nb-NO"/>
              </w:rPr>
            </w:pPr>
            <w:r w:rsidRPr="00A71D8F">
              <w:rPr>
                <w:rFonts w:ascii="Century Gothic" w:hAnsi="Century Gothic"/>
                <w:sz w:val="20"/>
                <w:lang w:val="nb-NO"/>
              </w:rPr>
              <w:t xml:space="preserve">Som leder oppnår jeg god kontakt med ansatte i alle aldere. Jeg oppleves som uredd, ryddig, ærlig og direkte og i så måte enkel å forholde seg til. Jeg er kreativ i min oppfølging og måter å gi oppmerksomhet på, og jeg anses å ha en motiverende natur. </w:t>
            </w:r>
            <w:r w:rsidRPr="00210F84">
              <w:rPr>
                <w:rFonts w:ascii="Century Gothic" w:hAnsi="Century Gothic"/>
                <w:sz w:val="20"/>
              </w:rPr>
              <w:t xml:space="preserve">Bruker </w:t>
            </w:r>
            <w:proofErr w:type="spellStart"/>
            <w:r w:rsidRPr="00210F84">
              <w:rPr>
                <w:rFonts w:ascii="Century Gothic" w:hAnsi="Century Gothic"/>
                <w:sz w:val="20"/>
              </w:rPr>
              <w:t>mye</w:t>
            </w:r>
            <w:proofErr w:type="spellEnd"/>
            <w:r w:rsidRPr="00210F84">
              <w:rPr>
                <w:rFonts w:ascii="Century Gothic" w:hAnsi="Century Gothic"/>
                <w:sz w:val="20"/>
              </w:rPr>
              <w:t xml:space="preserve"> humor.</w:t>
            </w:r>
          </w:p>
        </w:tc>
      </w:tr>
      <w:tr w:rsidR="003D1B71" w:rsidRPr="00CB06D6" w14:paraId="2029B47F" w14:textId="77777777" w:rsidTr="003D1B71">
        <w:trPr>
          <w:trHeight w:val="1164"/>
        </w:trPr>
        <w:tc>
          <w:tcPr>
            <w:tcW w:w="720" w:type="dxa"/>
          </w:tcPr>
          <w:p w14:paraId="785134F7" w14:textId="77777777" w:rsidR="003D1B71" w:rsidRPr="00CB06D6" w:rsidRDefault="003D1B71">
            <w:pPr>
              <w:pStyle w:val="Brdtekst"/>
              <w:kinsoku w:val="0"/>
              <w:overflowPunct w:val="0"/>
              <w:rPr>
                <w:color w:val="0072C7" w:themeColor="accent2"/>
                <w:lang w:val="nb-NO"/>
              </w:rPr>
            </w:pPr>
          </w:p>
        </w:tc>
        <w:tc>
          <w:tcPr>
            <w:tcW w:w="2942" w:type="dxa"/>
            <w:gridSpan w:val="2"/>
          </w:tcPr>
          <w:p w14:paraId="5E69D5F3" w14:textId="77777777" w:rsidR="003D1B71" w:rsidRPr="00CB06D6" w:rsidRDefault="003D1B71">
            <w:pPr>
              <w:pStyle w:val="Brdtekst"/>
              <w:kinsoku w:val="0"/>
              <w:overflowPunct w:val="0"/>
              <w:rPr>
                <w:color w:val="0072C7" w:themeColor="accent2"/>
                <w:lang w:val="nb-NO"/>
              </w:rPr>
            </w:pPr>
          </w:p>
        </w:tc>
        <w:tc>
          <w:tcPr>
            <w:tcW w:w="423" w:type="dxa"/>
            <w:vMerge/>
          </w:tcPr>
          <w:p w14:paraId="1D41AC9D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7B87B4A2" w14:textId="77777777" w:rsidR="003D1B71" w:rsidRPr="00CB06D6" w:rsidRDefault="003D1B71" w:rsidP="00222466">
            <w:pPr>
              <w:rPr>
                <w:lang w:val="nb-NO"/>
              </w:rPr>
            </w:pPr>
          </w:p>
        </w:tc>
      </w:tr>
      <w:tr w:rsidR="003D1B71" w:rsidRPr="00CB06D6" w14:paraId="0AF06406" w14:textId="77777777" w:rsidTr="003D1B71">
        <w:trPr>
          <w:trHeight w:val="543"/>
        </w:trPr>
        <w:tc>
          <w:tcPr>
            <w:tcW w:w="720" w:type="dxa"/>
          </w:tcPr>
          <w:p w14:paraId="7AFE3989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F22EF7" w14:textId="77777777" w:rsidR="003D1B71" w:rsidRPr="00CB06D6" w:rsidRDefault="003D1B71" w:rsidP="006D79A8">
            <w:pPr>
              <w:pStyle w:val="Informasjon"/>
              <w:jc w:val="center"/>
              <w:rPr>
                <w:rStyle w:val="Sterk"/>
                <w:b w:val="0"/>
                <w:bCs w:val="0"/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0CFBFAAD" wp14:editId="39CC6CEE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ihåndsform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8F746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cC3blWELgFSAcy25yLLtyLCHwLJC1825y&#10;LLtyLCHwLJC1825yLLtyLCHwLJAozm5yLLtyLCHwLJAozm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iiVxPKE&#10;wLNAkWhyLDuUilhgIlE5lt3kWHYoFbHARKJyLLvJsezKsYTAegvKsewmx7JDqeQ+MDmWXTmWEHhN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OBYcyrGEwCtAOJbD5FgO5VhC4FkgK5bD5FgO5VhC4Fkg&#10;K5bD5FgO5VhC4Fkga+fD5FgO5VhC4Fkga+fD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">
                      <v:shape id="Frihåndsform: Figu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23" o:spid="_x0000_s1028" type="#_x0000_t75" alt="GPS-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7006650" w14:textId="1E860434" w:rsidR="003D1B71" w:rsidRPr="00CB06D6" w:rsidRDefault="00AD1D9C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Hamreheia 46 A</w:t>
            </w:r>
          </w:p>
          <w:p w14:paraId="2561E7D3" w14:textId="62BD7F75" w:rsidR="003D1B71" w:rsidRPr="00CB06D6" w:rsidRDefault="00AD1D9C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4631 Kristiansand</w:t>
            </w:r>
          </w:p>
        </w:tc>
        <w:tc>
          <w:tcPr>
            <w:tcW w:w="423" w:type="dxa"/>
            <w:vMerge/>
          </w:tcPr>
          <w:p w14:paraId="38075E8C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DC2F2FC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4D34A3D1" w14:textId="77777777" w:rsidTr="003D1B71">
        <w:trPr>
          <w:trHeight w:val="183"/>
        </w:trPr>
        <w:tc>
          <w:tcPr>
            <w:tcW w:w="720" w:type="dxa"/>
          </w:tcPr>
          <w:p w14:paraId="4339EFAE" w14:textId="77777777" w:rsidR="003D1B71" w:rsidRPr="00CB06D6" w:rsidRDefault="003D1B71" w:rsidP="00222466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0ACB437" w14:textId="77777777" w:rsidR="003D1B71" w:rsidRPr="00CB06D6" w:rsidRDefault="003D1B71" w:rsidP="00222466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1C8A58D5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27E955C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38553665" w14:textId="77777777" w:rsidTr="003D1B71">
        <w:trPr>
          <w:trHeight w:val="624"/>
        </w:trPr>
        <w:tc>
          <w:tcPr>
            <w:tcW w:w="720" w:type="dxa"/>
          </w:tcPr>
          <w:p w14:paraId="777D6802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10C18D4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727BB522" wp14:editId="0EE0CEEB">
                      <wp:extent cx="337820" cy="337185"/>
                      <wp:effectExtent l="0" t="0" r="5080" b="5715"/>
                      <wp:docPr id="22" name="Gruppe 22" descr="telefon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ihåndsform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e 28" descr="Telefon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05CD0" id="Gruppe 22" o:spid="_x0000_s1026" alt="telefon-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5V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CG2IF0NAAAng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rihåndsform: Figu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28" o:spid="_x0000_s1028" type="#_x0000_t75" alt="Telefon-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Telefon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821397B" w14:textId="1757BB68" w:rsidR="003D1B71" w:rsidRPr="00CB06D6" w:rsidRDefault="00AD1D9C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91623873</w:t>
            </w:r>
          </w:p>
        </w:tc>
        <w:tc>
          <w:tcPr>
            <w:tcW w:w="423" w:type="dxa"/>
            <w:vMerge/>
          </w:tcPr>
          <w:p w14:paraId="5DA713ED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6DB448AE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752E4B67" w14:textId="77777777" w:rsidTr="003D1B71">
        <w:trPr>
          <w:trHeight w:val="183"/>
        </w:trPr>
        <w:tc>
          <w:tcPr>
            <w:tcW w:w="720" w:type="dxa"/>
          </w:tcPr>
          <w:p w14:paraId="38148BD8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45BE6E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19A73716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3EF91884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6E774E26" w14:textId="77777777" w:rsidTr="003D1B71">
        <w:trPr>
          <w:trHeight w:val="633"/>
        </w:trPr>
        <w:tc>
          <w:tcPr>
            <w:tcW w:w="720" w:type="dxa"/>
          </w:tcPr>
          <w:p w14:paraId="0C0FAB41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0298167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616EC0B2" wp14:editId="70E356C3">
                      <wp:extent cx="338455" cy="346075"/>
                      <wp:effectExtent l="0" t="0" r="4445" b="0"/>
                      <wp:docPr id="24" name="Gruppe 24" descr="e-post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ihåndsform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e 32" descr="E-post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4EFD4" id="Gruppe 24" o:spid="_x0000_s1026" alt="e-post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2" o:spid="_x0000_s1028" type="#_x0000_t75" alt="E-post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-post-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3562D60" w14:textId="508CF8ED" w:rsidR="003D1B71" w:rsidRPr="00CB06D6" w:rsidRDefault="00AD1D9C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kine@aasheim.priv.no</w:t>
            </w:r>
          </w:p>
        </w:tc>
        <w:tc>
          <w:tcPr>
            <w:tcW w:w="423" w:type="dxa"/>
            <w:vMerge/>
          </w:tcPr>
          <w:p w14:paraId="7C17975C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30169C4F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61CAD505" w14:textId="77777777" w:rsidTr="003D1B71">
        <w:trPr>
          <w:trHeight w:val="174"/>
        </w:trPr>
        <w:tc>
          <w:tcPr>
            <w:tcW w:w="720" w:type="dxa"/>
          </w:tcPr>
          <w:p w14:paraId="71FE04A2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04AC5E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0355732F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0308E2C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AD1D9C" w14:paraId="6350B9EC" w14:textId="77777777" w:rsidTr="003D1B71">
        <w:trPr>
          <w:trHeight w:val="633"/>
        </w:trPr>
        <w:tc>
          <w:tcPr>
            <w:tcW w:w="720" w:type="dxa"/>
          </w:tcPr>
          <w:p w14:paraId="3D5B1302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9F5150E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5C845878" wp14:editId="5C42E782">
                      <wp:extent cx="338455" cy="346075"/>
                      <wp:effectExtent l="0" t="0" r="4445" b="0"/>
                      <wp:docPr id="23" name="Gruppe 23" descr="nettsted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ihåndsform: Figu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de 36" descr="nettsted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BB88F" id="Gruppe 23" o:spid="_x0000_s1026" alt="nettsted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6" o:spid="_x0000_s1028" type="#_x0000_t75" alt="nettsted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nettsted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41F43F5" w14:textId="6DBC92F0" w:rsidR="003D1B71" w:rsidRDefault="00AD1D9C" w:rsidP="00380FD1">
            <w:pPr>
              <w:pStyle w:val="Informasjon"/>
              <w:rPr>
                <w:lang w:val="nb-NO"/>
              </w:rPr>
            </w:pPr>
            <w:r w:rsidRPr="00AD1D9C">
              <w:rPr>
                <w:lang w:val="nb-NO"/>
              </w:rPr>
              <w:t>www.dinhr.no</w:t>
            </w:r>
          </w:p>
          <w:p w14:paraId="7A35B869" w14:textId="197E09F4" w:rsidR="00AD1D9C" w:rsidRPr="00CB06D6" w:rsidRDefault="00AD1D9C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www.dinmt.no</w:t>
            </w:r>
          </w:p>
        </w:tc>
        <w:tc>
          <w:tcPr>
            <w:tcW w:w="423" w:type="dxa"/>
            <w:vMerge/>
          </w:tcPr>
          <w:p w14:paraId="79F09DC9" w14:textId="77777777" w:rsidR="003D1B71" w:rsidRPr="00CB06D6" w:rsidRDefault="003D1B71" w:rsidP="00A14C79">
            <w:pPr>
              <w:pStyle w:val="Informasjon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1EE21BC9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AD1D9C" w14:paraId="3B25EF14" w14:textId="77777777" w:rsidTr="003D1B71">
        <w:trPr>
          <w:trHeight w:val="2448"/>
        </w:trPr>
        <w:tc>
          <w:tcPr>
            <w:tcW w:w="720" w:type="dxa"/>
          </w:tcPr>
          <w:p w14:paraId="2AF96CA6" w14:textId="77777777" w:rsidR="003D1B71" w:rsidRPr="00CB06D6" w:rsidRDefault="003D1B71" w:rsidP="00222466">
            <w:pPr>
              <w:rPr>
                <w:color w:val="0072C7" w:themeColor="accent2"/>
                <w:lang w:val="nb-NO"/>
              </w:rPr>
            </w:pPr>
          </w:p>
        </w:tc>
        <w:tc>
          <w:tcPr>
            <w:tcW w:w="2942" w:type="dxa"/>
            <w:gridSpan w:val="2"/>
          </w:tcPr>
          <w:p w14:paraId="500D7962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1E8B84A8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10ADFF0E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719C2E1E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5CADFA43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13C3FBC2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276EDEF1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31BB7FED" w14:textId="1034177B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39757A50" w14:textId="6AE2247A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009E5F39" w14:textId="56B7CDC5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645DE405" w14:textId="010176E0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303A27CC" w14:textId="42158E55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50023453" w14:textId="7F9E236C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70C1ED2D" w14:textId="5AB4DCCB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678744EA" w14:textId="4B6BB7CC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7E76F16F" w14:textId="341937D8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46803182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6017D090" w14:textId="77777777" w:rsidR="00AD1D9C" w:rsidRDefault="00AD1D9C" w:rsidP="00AD1D9C">
            <w:pPr>
              <w:jc w:val="both"/>
              <w:rPr>
                <w:rFonts w:ascii="Century Gothic" w:hAnsi="Century Gothic"/>
                <w:sz w:val="20"/>
                <w:lang w:val="nb-NO"/>
              </w:rPr>
            </w:pPr>
          </w:p>
          <w:p w14:paraId="18E557DF" w14:textId="1226222C" w:rsidR="00AD1D9C" w:rsidRPr="00AD1D9C" w:rsidRDefault="00AD1D9C" w:rsidP="00AD1D9C">
            <w:pPr>
              <w:rPr>
                <w:rFonts w:asciiTheme="minorHAnsi" w:hAnsiTheme="minorHAnsi" w:cstheme="minorHAnsi"/>
                <w:b/>
                <w:bCs/>
                <w:color w:val="679BC8" w:themeColor="accent1" w:themeTint="99"/>
                <w:sz w:val="24"/>
                <w:szCs w:val="28"/>
                <w:lang w:val="nb-NO"/>
              </w:rPr>
            </w:pPr>
            <w:r w:rsidRPr="00AD1D9C">
              <w:rPr>
                <w:rFonts w:asciiTheme="minorHAnsi" w:hAnsiTheme="minorHAnsi" w:cstheme="minorHAnsi"/>
                <w:b/>
                <w:bCs/>
                <w:color w:val="679BC8" w:themeColor="accent1" w:themeTint="99"/>
                <w:sz w:val="24"/>
                <w:szCs w:val="28"/>
                <w:lang w:val="nb-NO"/>
              </w:rPr>
              <w:t>«</w:t>
            </w:r>
            <w:r w:rsidRPr="00AD1D9C">
              <w:rPr>
                <w:rFonts w:asciiTheme="minorHAnsi" w:hAnsiTheme="minorHAnsi" w:cstheme="minorHAnsi"/>
                <w:b/>
                <w:bCs/>
                <w:color w:val="679BC8" w:themeColor="accent1" w:themeTint="99"/>
                <w:sz w:val="24"/>
                <w:szCs w:val="28"/>
                <w:lang w:val="nb-NO"/>
              </w:rPr>
              <w:t>Skaper tillit og motivasjon, og stimulerer til å tenke ut av boksen.</w:t>
            </w:r>
            <w:r w:rsidRPr="00AD1D9C">
              <w:rPr>
                <w:rFonts w:asciiTheme="minorHAnsi" w:hAnsiTheme="minorHAnsi" w:cstheme="minorHAnsi"/>
                <w:b/>
                <w:bCs/>
                <w:color w:val="679BC8" w:themeColor="accent1" w:themeTint="99"/>
                <w:sz w:val="24"/>
                <w:szCs w:val="28"/>
                <w:lang w:val="nb-NO"/>
              </w:rPr>
              <w:t>»</w:t>
            </w:r>
          </w:p>
          <w:p w14:paraId="3DC9F4F2" w14:textId="77777777" w:rsidR="003D1B71" w:rsidRPr="00CB06D6" w:rsidRDefault="003D1B71" w:rsidP="00222466">
            <w:pPr>
              <w:rPr>
                <w:color w:val="0072C7" w:themeColor="accent2"/>
                <w:lang w:val="nb-NO"/>
              </w:rPr>
            </w:pPr>
          </w:p>
        </w:tc>
        <w:tc>
          <w:tcPr>
            <w:tcW w:w="423" w:type="dxa"/>
          </w:tcPr>
          <w:p w14:paraId="07C6BD30" w14:textId="77777777" w:rsidR="003D1B71" w:rsidRPr="00CB06D6" w:rsidRDefault="003D1B71" w:rsidP="00222466">
            <w:pPr>
              <w:rPr>
                <w:lang w:val="nb-NO"/>
              </w:rPr>
            </w:pPr>
          </w:p>
        </w:tc>
        <w:tc>
          <w:tcPr>
            <w:tcW w:w="6607" w:type="dxa"/>
            <w:vMerge/>
          </w:tcPr>
          <w:p w14:paraId="6E5482AC" w14:textId="77777777" w:rsidR="003D1B71" w:rsidRPr="00CB06D6" w:rsidRDefault="003D1B71" w:rsidP="00222466">
            <w:pPr>
              <w:rPr>
                <w:lang w:val="nb-NO"/>
              </w:rPr>
            </w:pPr>
          </w:p>
        </w:tc>
      </w:tr>
    </w:tbl>
    <w:p w14:paraId="3951B000" w14:textId="77777777" w:rsidR="007F5B63" w:rsidRPr="00CB06D6" w:rsidRDefault="007F5B63" w:rsidP="00A71D8F">
      <w:pPr>
        <w:pStyle w:val="Brdtekst"/>
        <w:rPr>
          <w:lang w:val="nb-NO"/>
        </w:rPr>
      </w:pPr>
    </w:p>
    <w:sectPr w:rsidR="007F5B63" w:rsidRPr="00CB06D6" w:rsidSect="00CB06D6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45AAA" w14:textId="77777777" w:rsidR="00275AA5" w:rsidRDefault="00275AA5" w:rsidP="00590471">
      <w:r>
        <w:separator/>
      </w:r>
    </w:p>
  </w:endnote>
  <w:endnote w:type="continuationSeparator" w:id="0">
    <w:p w14:paraId="40E413EF" w14:textId="77777777" w:rsidR="00275AA5" w:rsidRDefault="00275AA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D0F57" w14:textId="77777777" w:rsidR="00275AA5" w:rsidRDefault="00275AA5" w:rsidP="00590471">
      <w:r>
        <w:separator/>
      </w:r>
    </w:p>
  </w:footnote>
  <w:footnote w:type="continuationSeparator" w:id="0">
    <w:p w14:paraId="1F732737" w14:textId="77777777" w:rsidR="00275AA5" w:rsidRDefault="00275AA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58151" w14:textId="77777777" w:rsidR="00590471" w:rsidRPr="00F03A1E" w:rsidRDefault="00310F17" w:rsidP="00060042">
    <w:pPr>
      <w:pStyle w:val="Brdtekst"/>
      <w:rPr>
        <w:lang w:val="nb-NO"/>
      </w:rPr>
    </w:pPr>
    <w:r w:rsidRPr="00F03A1E">
      <w:rPr>
        <w:noProof/>
        <w:lang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8D0B77E" wp14:editId="1A1C258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ihåndsform: Figu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ihåndsform: Figu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ktangel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ihåndsform: Figu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ihåndsform: Figu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ihåndsform: Figu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ihåndsform: Figu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ihåndsform: Figu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ihåndsform: Figu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1402" id="Gruppe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x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j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KJXE&#10;8oTA00CRaHIsO5SKaGAiUTmW3eRYdigV0cBEonIsu8mx7MqxhMDqBeVYdpNj2aFUchuYHMuuHEsI&#10;vCooEk2OZVeOJQSeBopEk2PZlWMJgaeBItHkWHblWEJgaaAcy25yLLtyLCHwNFAkmhzLrhxLCDwN&#10;FIkmx7IrxxICTwNFosmx7MqxhMDTQJFociy7ciwhcDQ4lGMJgZeBcCyHybEcyrGEwNNAZufD5FgO&#10;5VhC4Gkgs/NhciyHciwh8DSQdeJhciyHciwh8DSQdeJh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Y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+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Q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HZTUkzGPAE61gWvnifXnj3KkQp+kJc+iAGDLRSBFlRA3/OEqk+x8As9R&#10;GNTmIVOFQkBBd3kyU98jz4teO7F7FYl1w/GihLqmxMInoklJLVdp0vAu+JMVUHDoqazj+6LpVp5w&#10;0othMMy5PhzaOOxZOWmdGCuU+stSYaQD0XT9Zb+n0AhsSTtdz8Rsos9HgSmz1Q8Jwd6AiYYXBg0F&#10;Ea9q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HpXWAg8DRSJJseyQakUnikEngaKRJNj2aBURAMTicqx&#10;bCbHsinHEgKrDZRj2UyOZYNSqW1gciybciwh8Kog8cTN5Fg25VhC4GmgSDQ5lk05lhB4GigSTY5l&#10;U44lBJYGyrFsJseyKccSAk8DRaLJsWzKsYTA00CRaHIsm3IsIfA0UCSaHMumHEsIPA0UiSbHsinH&#10;EgJLA+VYNpNj2ZRjCYGngSLR5Fg25VhC4GmgSDQ5lk05lhB4GigSTY5lU44lBJ4GikSTY9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ihåndsform: Figu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ktangel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ihåndsform: Figu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03A1E">
      <w:rPr>
        <w:noProof/>
        <w:lang w:val="nb-NO"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578BA8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2092C6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ACAD4E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863D9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4A2F146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F01FE4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6D656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94EAE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1639C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460E2"/>
    <w:multiLevelType w:val="multilevel"/>
    <w:tmpl w:val="04090023"/>
    <w:styleLink w:val="Artikkelavs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2F129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2405BE"/>
    <w:multiLevelType w:val="singleLevel"/>
    <w:tmpl w:val="3C3EAA1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88F513C"/>
    <w:multiLevelType w:val="singleLevel"/>
    <w:tmpl w:val="3C3EAA1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78B3485A"/>
    <w:multiLevelType w:val="singleLevel"/>
    <w:tmpl w:val="3C3EAA18"/>
    <w:lvl w:ilvl="0"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17" w15:restartNumberingAfterBreak="0">
    <w:nsid w:val="7B0411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4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E22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5AA5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C0679"/>
    <w:rsid w:val="004E158A"/>
    <w:rsid w:val="00565C77"/>
    <w:rsid w:val="0056708E"/>
    <w:rsid w:val="005801E5"/>
    <w:rsid w:val="00590471"/>
    <w:rsid w:val="005D01FA"/>
    <w:rsid w:val="006337C3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6026"/>
    <w:rsid w:val="009475DC"/>
    <w:rsid w:val="00967B93"/>
    <w:rsid w:val="009D090F"/>
    <w:rsid w:val="00A31464"/>
    <w:rsid w:val="00A31B16"/>
    <w:rsid w:val="00A33613"/>
    <w:rsid w:val="00A47A8D"/>
    <w:rsid w:val="00A71D8F"/>
    <w:rsid w:val="00AC6C7E"/>
    <w:rsid w:val="00AD1D9C"/>
    <w:rsid w:val="00B4158A"/>
    <w:rsid w:val="00B56E22"/>
    <w:rsid w:val="00B6466C"/>
    <w:rsid w:val="00BB1B5D"/>
    <w:rsid w:val="00BC22C7"/>
    <w:rsid w:val="00BD195A"/>
    <w:rsid w:val="00C07240"/>
    <w:rsid w:val="00C14078"/>
    <w:rsid w:val="00CB06D6"/>
    <w:rsid w:val="00CB2745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03A1E"/>
    <w:rsid w:val="00F3235D"/>
    <w:rsid w:val="00F32393"/>
    <w:rsid w:val="00F36165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3839A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F03A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03A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rsid w:val="00F03A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03A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03A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03A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03A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03A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03A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03A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F03A1E"/>
    <w:rPr>
      <w:sz w:val="20"/>
      <w:szCs w:val="20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F03A1E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03A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vsnitt">
    <w:name w:val="List Paragraph"/>
    <w:basedOn w:val="Brdtekst"/>
    <w:uiPriority w:val="1"/>
    <w:semiHidden/>
    <w:qFormat/>
    <w:rsid w:val="00F03A1E"/>
    <w:pPr>
      <w:numPr>
        <w:numId w:val="2"/>
      </w:numPr>
      <w:spacing w:after="120"/>
    </w:pPr>
    <w:rPr>
      <w:szCs w:val="24"/>
    </w:rPr>
  </w:style>
  <w:style w:type="paragraph" w:customStyle="1" w:styleId="Tabellavsnitt">
    <w:name w:val="Tabellavsnitt"/>
    <w:basedOn w:val="Normal"/>
    <w:uiPriority w:val="1"/>
    <w:semiHidden/>
    <w:rsid w:val="00F03A1E"/>
    <w:rPr>
      <w:rFonts w:ascii="Times New Roman" w:hAnsi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rsid w:val="00F03A1E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03A1E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semiHidden/>
    <w:rsid w:val="00F03A1E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03A1E"/>
    <w:rPr>
      <w:rFonts w:ascii="Calibri" w:hAnsi="Calibri" w:cs="Calibri"/>
    </w:rPr>
  </w:style>
  <w:style w:type="table" w:styleId="Tabellrutenett">
    <w:name w:val="Table Grid"/>
    <w:basedOn w:val="Vanligtabell"/>
    <w:uiPriority w:val="39"/>
    <w:rsid w:val="00F03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Brdtekst"/>
    <w:next w:val="Normal"/>
    <w:link w:val="TittelTegn"/>
    <w:uiPriority w:val="10"/>
    <w:qFormat/>
    <w:rsid w:val="00F03A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telTegn">
    <w:name w:val="Tittel Tegn"/>
    <w:basedOn w:val="Standardskriftforavsnitt"/>
    <w:link w:val="Tittel"/>
    <w:uiPriority w:val="10"/>
    <w:rsid w:val="00F03A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sjon">
    <w:name w:val="Informasjon"/>
    <w:basedOn w:val="Brdtekst"/>
    <w:uiPriority w:val="1"/>
    <w:qFormat/>
    <w:rsid w:val="00F03A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oer">
    <w:name w:val="Datoer"/>
    <w:basedOn w:val="Brdtekst"/>
    <w:qFormat/>
    <w:rsid w:val="00F03A1E"/>
    <w:pPr>
      <w:kinsoku w:val="0"/>
      <w:overflowPunct w:val="0"/>
    </w:pPr>
    <w:rPr>
      <w:b/>
      <w:color w:val="000000" w:themeColor="text1"/>
      <w:sz w:val="18"/>
    </w:rPr>
  </w:style>
  <w:style w:type="character" w:styleId="Sterk">
    <w:name w:val="Strong"/>
    <w:basedOn w:val="Standardskriftforavsnitt"/>
    <w:uiPriority w:val="22"/>
    <w:semiHidden/>
    <w:qFormat/>
    <w:rsid w:val="00F03A1E"/>
    <w:rPr>
      <w:rFonts w:ascii="Calibri" w:hAnsi="Calibri" w:cs="Calibri"/>
      <w:b/>
      <w:bCs/>
      <w:color w:val="666666" w:themeColor="accent4"/>
    </w:rPr>
  </w:style>
  <w:style w:type="character" w:styleId="Plassholdertekst">
    <w:name w:val="Placeholder Text"/>
    <w:basedOn w:val="Standardskriftforavsnitt"/>
    <w:uiPriority w:val="99"/>
    <w:semiHidden/>
    <w:rsid w:val="00F03A1E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F03A1E"/>
    <w:pPr>
      <w:spacing w:line="480" w:lineRule="auto"/>
    </w:pPr>
  </w:style>
  <w:style w:type="character" w:customStyle="1" w:styleId="DatoTegn">
    <w:name w:val="Dato Tegn"/>
    <w:basedOn w:val="Standardskriftforavsnitt"/>
    <w:link w:val="Dato"/>
    <w:uiPriority w:val="99"/>
    <w:rsid w:val="00F03A1E"/>
    <w:rPr>
      <w:rFonts w:ascii="Calibri" w:hAnsi="Calibri" w:cs="Calibri"/>
    </w:rPr>
  </w:style>
  <w:style w:type="paragraph" w:styleId="Ingenmellomrom">
    <w:name w:val="No Spacing"/>
    <w:uiPriority w:val="1"/>
    <w:qFormat/>
    <w:rsid w:val="00F03A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03A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ring">
    <w:name w:val="Erfaring"/>
    <w:basedOn w:val="Normal"/>
    <w:qFormat/>
    <w:rsid w:val="00F03A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ktliste">
    <w:name w:val="List Bullet"/>
    <w:basedOn w:val="Normal"/>
    <w:uiPriority w:val="99"/>
    <w:rsid w:val="00F03A1E"/>
    <w:pPr>
      <w:numPr>
        <w:numId w:val="3"/>
      </w:numPr>
      <w:contextualSpacing/>
    </w:pPr>
  </w:style>
  <w:style w:type="paragraph" w:customStyle="1" w:styleId="Skolensnavn">
    <w:name w:val="Skolens navn"/>
    <w:basedOn w:val="Normal"/>
    <w:uiPriority w:val="1"/>
    <w:rsid w:val="00F03A1E"/>
    <w:rPr>
      <w:b/>
    </w:rPr>
  </w:style>
  <w:style w:type="character" w:customStyle="1" w:styleId="Omtale1">
    <w:name w:val="Omtale1"/>
    <w:basedOn w:val="Standardskriftforavsnitt"/>
    <w:uiPriority w:val="99"/>
    <w:semiHidden/>
    <w:unhideWhenUsed/>
    <w:rsid w:val="00F03A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e"/>
    <w:uiPriority w:val="99"/>
    <w:semiHidden/>
    <w:unhideWhenUsed/>
    <w:rsid w:val="00F03A1E"/>
    <w:pPr>
      <w:numPr>
        <w:numId w:val="4"/>
      </w:numPr>
    </w:pPr>
  </w:style>
  <w:style w:type="numbering" w:styleId="1ai">
    <w:name w:val="Outline List 1"/>
    <w:basedOn w:val="Ingenliste"/>
    <w:uiPriority w:val="99"/>
    <w:semiHidden/>
    <w:unhideWhenUsed/>
    <w:rsid w:val="00F03A1E"/>
    <w:pPr>
      <w:numPr>
        <w:numId w:val="5"/>
      </w:numPr>
    </w:pPr>
  </w:style>
  <w:style w:type="character" w:styleId="HTML-kode">
    <w:name w:val="HTML Code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F03A1E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F03A1E"/>
    <w:rPr>
      <w:rFonts w:ascii="Calibri" w:hAnsi="Calibri" w:cs="Calibri"/>
      <w:i/>
      <w:iCs/>
    </w:rPr>
  </w:style>
  <w:style w:type="character" w:styleId="HTML-definisjon">
    <w:name w:val="HTML Definition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F03A1E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character" w:styleId="HTML-tastatur">
    <w:name w:val="HTML Keyboard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F03A1E"/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F03A1E"/>
    <w:rPr>
      <w:rFonts w:ascii="Consolas" w:hAnsi="Consolas" w:cs="Calibri"/>
      <w:sz w:val="20"/>
      <w:szCs w:val="20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F03A1E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F03A1E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F03A1E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F03A1E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F03A1E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F03A1E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F03A1E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F03A1E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F03A1E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03A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kreferanse">
    <w:name w:val="Subtle Reference"/>
    <w:basedOn w:val="Standardskriftforavsnitt"/>
    <w:uiPriority w:val="31"/>
    <w:semiHidden/>
    <w:rsid w:val="00F03A1E"/>
    <w:rPr>
      <w:rFonts w:ascii="Calibri" w:hAnsi="Calibri" w:cs="Calibri"/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rsid w:val="00F03A1E"/>
    <w:rPr>
      <w:rFonts w:ascii="Calibri" w:hAnsi="Calibri" w:cs="Calibri"/>
      <w:i/>
      <w:iCs/>
      <w:color w:val="404040" w:themeColor="text1" w:themeTint="BF"/>
    </w:rPr>
  </w:style>
  <w:style w:type="table" w:styleId="Tabell-profesjonell">
    <w:name w:val="Table Professional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ddelsliste1">
    <w:name w:val="Medium List 1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F03A1E"/>
  </w:style>
  <w:style w:type="character" w:styleId="Boktittel">
    <w:name w:val="Book Title"/>
    <w:basedOn w:val="Standardskriftforavsnitt"/>
    <w:uiPriority w:val="33"/>
    <w:semiHidden/>
    <w:rsid w:val="00F03A1E"/>
    <w:rPr>
      <w:rFonts w:ascii="Calibri" w:hAnsi="Calibri" w:cs="Calibri"/>
      <w:b/>
      <w:bCs/>
      <w:i/>
      <w:iCs/>
      <w:spacing w:val="5"/>
    </w:rPr>
  </w:style>
  <w:style w:type="character" w:customStyle="1" w:styleId="Emneknagg1">
    <w:name w:val="Emneknagg1"/>
    <w:basedOn w:val="Standardskriftforavsnitt"/>
    <w:uiPriority w:val="99"/>
    <w:semiHidden/>
    <w:unhideWhenUsed/>
    <w:rsid w:val="00F03A1E"/>
    <w:rPr>
      <w:rFonts w:ascii="Calibri" w:hAnsi="Calibri" w:cs="Calibri"/>
      <w:color w:val="2B579A"/>
      <w:shd w:val="clear" w:color="auto" w:fill="E1DFDD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F03A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F03A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-elegant">
    <w:name w:val="Table Elegant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03A1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03A1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03A1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03A1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03A1E"/>
    <w:pPr>
      <w:ind w:left="1800" w:hanging="360"/>
      <w:contextualSpacing/>
    </w:pPr>
  </w:style>
  <w:style w:type="table" w:styleId="Tabelliste1">
    <w:name w:val="Table List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-forts">
    <w:name w:val="List Continue"/>
    <w:basedOn w:val="Normal"/>
    <w:uiPriority w:val="99"/>
    <w:semiHidden/>
    <w:unhideWhenUsed/>
    <w:rsid w:val="00F03A1E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F03A1E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F03A1E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F03A1E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F03A1E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F03A1E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F03A1E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F03A1E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F03A1E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F03A1E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F03A1E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F03A1E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F03A1E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F03A1E"/>
    <w:pPr>
      <w:numPr>
        <w:numId w:val="14"/>
      </w:numPr>
      <w:contextualSpacing/>
    </w:pPr>
  </w:style>
  <w:style w:type="paragraph" w:styleId="Undertittel">
    <w:name w:val="Subtitle"/>
    <w:basedOn w:val="Normal"/>
    <w:next w:val="Normal"/>
    <w:link w:val="UndertittelTegn"/>
    <w:uiPriority w:val="11"/>
    <w:semiHidden/>
    <w:rsid w:val="00F03A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F03A1E"/>
    <w:rPr>
      <w:rFonts w:ascii="Calibri" w:hAnsi="Calibri" w:cs="Calibri"/>
      <w:color w:val="5A5A5A" w:themeColor="text1" w:themeTint="A5"/>
      <w:spacing w:val="15"/>
    </w:rPr>
  </w:style>
  <w:style w:type="table" w:styleId="Tabell-klassisk1">
    <w:name w:val="Table Classic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F03A1E"/>
  </w:style>
  <w:style w:type="paragraph" w:styleId="Makrotekst">
    <w:name w:val="macro"/>
    <w:link w:val="MakrotekstTegn"/>
    <w:uiPriority w:val="99"/>
    <w:semiHidden/>
    <w:unhideWhenUsed/>
    <w:rsid w:val="00F03A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F03A1E"/>
    <w:rPr>
      <w:rFonts w:ascii="Consolas" w:hAnsi="Consolas" w:cs="Calibri"/>
      <w:sz w:val="20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F03A1E"/>
    <w:rPr>
      <w:rFonts w:ascii="Corbel" w:eastAsiaTheme="majorEastAsia" w:hAnsi="Corbel" w:cstheme="majorBidi"/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F03A1E"/>
    <w:rPr>
      <w:rFonts w:ascii="Calibri" w:hAnsi="Calibri" w:cs="Calibri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F03A1E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F03A1E"/>
    <w:pPr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F03A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itat">
    <w:name w:val="Quote"/>
    <w:basedOn w:val="Normal"/>
    <w:next w:val="Normal"/>
    <w:link w:val="SitatTegn"/>
    <w:uiPriority w:val="29"/>
    <w:semiHidden/>
    <w:rsid w:val="00F03A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F03A1E"/>
    <w:rPr>
      <w:rFonts w:ascii="Calibri" w:hAnsi="Calibri" w:cs="Calibri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semiHidden/>
    <w:rsid w:val="00F03A1E"/>
    <w:rPr>
      <w:rFonts w:ascii="Calibri" w:hAnsi="Calibri" w:cs="Calibri"/>
      <w:i/>
      <w:iCs/>
    </w:rPr>
  </w:style>
  <w:style w:type="table" w:styleId="Fargerikliste">
    <w:name w:val="Colorful List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A1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A1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A1E"/>
    <w:rPr>
      <w:rFonts w:ascii="Calibri" w:hAnsi="Calibri" w:cs="Calibri"/>
      <w:b/>
      <w:bCs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A1E"/>
    <w:rPr>
      <w:rFonts w:ascii="Calibri" w:hAnsi="Calibri" w:cs="Calibri"/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03A1E"/>
    <w:rPr>
      <w:rFonts w:ascii="Microsoft YaHei UI" w:eastAsia="Microsoft YaHei UI" w:hAnsi="Microsoft YaHei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3A1E"/>
    <w:rPr>
      <w:rFonts w:ascii="Microsoft YaHei UI" w:eastAsia="Microsoft YaHei UI" w:hAnsi="Microsoft YaHei UI" w:cs="Calibri"/>
      <w:sz w:val="18"/>
      <w:szCs w:val="18"/>
    </w:rPr>
  </w:style>
  <w:style w:type="paragraph" w:styleId="Konvoluttadresse">
    <w:name w:val="envelope address"/>
    <w:basedOn w:val="Normal"/>
    <w:uiPriority w:val="99"/>
    <w:semiHidden/>
    <w:unhideWhenUsed/>
    <w:rsid w:val="00F03A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ktekst">
    <w:name w:val="Block Text"/>
    <w:basedOn w:val="Normal"/>
    <w:uiPriority w:val="99"/>
    <w:semiHidden/>
    <w:unhideWhenUsed/>
    <w:rsid w:val="00F03A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F03A1E"/>
    <w:rPr>
      <w:rFonts w:ascii="Microsoft YaHei UI" w:eastAsia="Microsoft YaHei UI" w:hAnsi="Microsoft YaHei UI"/>
      <w:sz w:val="18"/>
      <w:szCs w:val="18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F03A1E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03A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03A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03A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03A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03A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03A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03A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F03A1E"/>
    <w:pPr>
      <w:numPr>
        <w:numId w:val="15"/>
      </w:numPr>
    </w:pPr>
  </w:style>
  <w:style w:type="table" w:styleId="Vanligtabell1">
    <w:name w:val="Plain Table 1"/>
    <w:basedOn w:val="Vanligtabell"/>
    <w:uiPriority w:val="41"/>
    <w:rsid w:val="00F03A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F03A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F03A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F03A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F03A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terkreferanse">
    <w:name w:val="Intense Reference"/>
    <w:basedOn w:val="Standardskriftforavsnitt"/>
    <w:uiPriority w:val="32"/>
    <w:semiHidden/>
    <w:rsid w:val="00F03A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F03A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F03A1E"/>
    <w:rPr>
      <w:rFonts w:ascii="Calibri" w:hAnsi="Calibri" w:cs="Calibri"/>
      <w:i/>
      <w:iCs/>
      <w:color w:val="2C567A" w:themeColor="accent1"/>
    </w:rPr>
  </w:style>
  <w:style w:type="character" w:styleId="Sterkutheving">
    <w:name w:val="Intense Emphasis"/>
    <w:basedOn w:val="Standardskriftforavsnitt"/>
    <w:uiPriority w:val="21"/>
    <w:semiHidden/>
    <w:rsid w:val="00F03A1E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F03A1E"/>
    <w:rPr>
      <w:rFonts w:ascii="Times New Roman" w:hAnsi="Times New Roman"/>
      <w:sz w:val="24"/>
      <w:szCs w:val="24"/>
    </w:rPr>
  </w:style>
  <w:style w:type="character" w:customStyle="1" w:styleId="Smarthyperkobling1">
    <w:name w:val="Smart hyperkobling1"/>
    <w:basedOn w:val="Standardskriftforavsnitt"/>
    <w:uiPriority w:val="99"/>
    <w:semiHidden/>
    <w:unhideWhenUsed/>
    <w:rsid w:val="00F03A1E"/>
    <w:rPr>
      <w:rFonts w:ascii="Calibri" w:hAnsi="Calibri" w:cs="Calibri"/>
      <w:u w:val="dotted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F03A1E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F03A1E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F03A1E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03A1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F03A1E"/>
    <w:rPr>
      <w:rFonts w:ascii="Calibri" w:hAnsi="Calibri" w:cs="Calibri"/>
      <w:sz w:val="16"/>
      <w:szCs w:val="16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F03A1E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F03A1E"/>
    <w:rPr>
      <w:rFonts w:ascii="Calibri" w:hAnsi="Calibri" w:cs="Calibri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F03A1E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F03A1E"/>
    <w:rPr>
      <w:rFonts w:ascii="Calibri" w:hAnsi="Calibri" w:cs="Calibri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F03A1E"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F03A1E"/>
    <w:rPr>
      <w:rFonts w:ascii="Calibri" w:hAnsi="Calibri" w:cs="Calibri"/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F03A1E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F03A1E"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F03A1E"/>
    <w:rPr>
      <w:rFonts w:ascii="Calibri" w:hAnsi="Calibri" w:cs="Calibri"/>
    </w:rPr>
  </w:style>
  <w:style w:type="paragraph" w:styleId="Vanliginnrykk">
    <w:name w:val="Normal Indent"/>
    <w:basedOn w:val="Normal"/>
    <w:uiPriority w:val="99"/>
    <w:semiHidden/>
    <w:unhideWhenUsed/>
    <w:rsid w:val="00F03A1E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F03A1E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F03A1E"/>
    <w:rPr>
      <w:rFonts w:ascii="Calibri" w:hAnsi="Calibri" w:cs="Calibri"/>
    </w:rPr>
  </w:style>
  <w:style w:type="table" w:styleId="Tabell-moderne">
    <w:name w:val="Table Contemporary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F03A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l1lys">
    <w:name w:val="List Table 1 Light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2">
    <w:name w:val="List Table 2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3">
    <w:name w:val="List Table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F03A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F03A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F03A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F03A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F03A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F03A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F03A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F03A1E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F03A1E"/>
    <w:rPr>
      <w:rFonts w:ascii="Calibri" w:hAnsi="Calibri" w:cs="Calibri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F03A1E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F03A1E"/>
    <w:rPr>
      <w:rFonts w:ascii="Calibri" w:hAnsi="Calibri" w:cs="Calibri"/>
    </w:rPr>
  </w:style>
  <w:style w:type="table" w:styleId="Tabellkolonne1">
    <w:name w:val="Table Columns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F03A1E"/>
    <w:pPr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F03A1E"/>
    <w:rPr>
      <w:rFonts w:ascii="Calibri" w:hAnsi="Calibri" w:cs="Calibri"/>
    </w:rPr>
  </w:style>
  <w:style w:type="table" w:styleId="Enkelttabell1">
    <w:name w:val="Table Simple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F03A1E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03A1E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03A1E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03A1E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03A1E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03A1E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03A1E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03A1E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03A1E"/>
    <w:pPr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F03A1E"/>
    <w:rPr>
      <w:rFonts w:ascii="Corbel" w:eastAsiaTheme="majorEastAsia" w:hAnsi="Corbel" w:cstheme="majorBidi"/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F03A1E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F03A1E"/>
    <w:rPr>
      <w:rFonts w:ascii="Consolas" w:hAnsi="Consolas" w:cs="Calibri"/>
      <w:sz w:val="21"/>
      <w:szCs w:val="21"/>
    </w:rPr>
  </w:style>
  <w:style w:type="paragraph" w:styleId="Hilsen">
    <w:name w:val="Closing"/>
    <w:basedOn w:val="Normal"/>
    <w:link w:val="HilsenTegn"/>
    <w:uiPriority w:val="99"/>
    <w:semiHidden/>
    <w:unhideWhenUsed/>
    <w:rsid w:val="00F03A1E"/>
    <w:pPr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F03A1E"/>
    <w:rPr>
      <w:rFonts w:ascii="Calibri" w:hAnsi="Calibri" w:cs="Calibri"/>
    </w:rPr>
  </w:style>
  <w:style w:type="table" w:styleId="Tabellrutenett1">
    <w:name w:val="Table Grid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F03A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3">
    <w:name w:val="Grid Table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ereferanse">
    <w:name w:val="footnote reference"/>
    <w:basedOn w:val="Standardskriftforavsnitt"/>
    <w:uiPriority w:val="99"/>
    <w:semiHidden/>
    <w:unhideWhenUsed/>
    <w:rsid w:val="00F03A1E"/>
    <w:rPr>
      <w:rFonts w:ascii="Calibri" w:hAnsi="Calibri" w:cs="Calibri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F03A1E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03A1E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table" w:styleId="Tabell-3D-effekt1">
    <w:name w:val="Table 3D effects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03A1E"/>
    <w:rPr>
      <w:rFonts w:ascii="Calibri" w:hAnsi="Calibri" w:cs="Calibri"/>
      <w:color w:val="954F72" w:themeColor="followedHyperlink"/>
      <w:u w:val="single"/>
    </w:rPr>
  </w:style>
  <w:style w:type="character" w:styleId="Hyperkobling">
    <w:name w:val="Hyperlink"/>
    <w:basedOn w:val="Standardskriftforavsnitt"/>
    <w:uiPriority w:val="99"/>
    <w:unhideWhenUsed/>
    <w:rsid w:val="00F03A1E"/>
    <w:rPr>
      <w:rFonts w:ascii="Calibri" w:hAnsi="Calibri" w:cs="Calibri"/>
      <w:color w:val="0563C1" w:themeColor="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03A1E"/>
    <w:pPr>
      <w:spacing w:after="200"/>
    </w:pPr>
    <w:rPr>
      <w:i/>
      <w:iCs/>
      <w:color w:val="44546A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AD1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e\AppData\Roaming\Microsoft\Templates\Bl&#229;%20sf&#230;rer-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99C8D2E0CAF41F3AAF65FAA7B348D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60CD52-469C-4BAE-B8A6-49B28544A536}"/>
      </w:docPartPr>
      <w:docPartBody>
        <w:p w:rsidR="00DF2383" w:rsidRDefault="000A3B4D">
          <w:pPr>
            <w:pStyle w:val="799C8D2E0CAF41F3AAF65FAA7B348D5F"/>
          </w:pPr>
          <w:r w:rsidRPr="004C0679">
            <w:rPr>
              <w:rFonts w:asciiTheme="majorHAnsi" w:hAnsiTheme="majorHAnsi" w:cs="Calibri"/>
              <w:lang w:bidi="nb-NO"/>
            </w:rPr>
            <w:t>Erfaring</w:t>
          </w:r>
        </w:p>
      </w:docPartBody>
    </w:docPart>
    <w:docPart>
      <w:docPartPr>
        <w:name w:val="681962FF7F89458F87E4C8BD54685B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27B3D4-439E-4DE6-A842-AC2A62FC6D06}"/>
      </w:docPartPr>
      <w:docPartBody>
        <w:p w:rsidR="00DF2383" w:rsidRDefault="000A3B4D">
          <w:pPr>
            <w:pStyle w:val="681962FF7F89458F87E4C8BD54685BCE"/>
          </w:pPr>
          <w:r w:rsidRPr="004C0679">
            <w:rPr>
              <w:rFonts w:asciiTheme="majorHAnsi" w:hAnsiTheme="majorHAnsi" w:cs="Calibri"/>
              <w:lang w:bidi="nb-NO"/>
            </w:rPr>
            <w:t>Utdanning</w:t>
          </w:r>
        </w:p>
      </w:docPartBody>
    </w:docPart>
    <w:docPart>
      <w:docPartPr>
        <w:name w:val="3486DEDD395E4B388D48FD8A438A24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E60047-D653-492E-9A55-6B6E2F3F424B}"/>
      </w:docPartPr>
      <w:docPartBody>
        <w:p w:rsidR="00DF2383" w:rsidRDefault="000A3B4D">
          <w:pPr>
            <w:pStyle w:val="3486DEDD395E4B388D48FD8A438A2448"/>
          </w:pPr>
          <w:r w:rsidRPr="004C0679">
            <w:rPr>
              <w:rFonts w:asciiTheme="majorHAnsi" w:hAnsiTheme="majorHAnsi" w:cs="Calibri"/>
              <w:lang w:bidi="nb-NO"/>
            </w:rPr>
            <w:t>Ledelse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B4D"/>
    <w:rsid w:val="000A3B4D"/>
    <w:rsid w:val="00DD3413"/>
    <w:rsid w:val="00DF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B229F6883284232B77CBFA973A75AA3">
    <w:name w:val="AB229F6883284232B77CBFA973A75AA3"/>
  </w:style>
  <w:style w:type="paragraph" w:customStyle="1" w:styleId="398FAA112F0E4F239CC7294616516FAE">
    <w:name w:val="398FAA112F0E4F239CC7294616516FAE"/>
  </w:style>
  <w:style w:type="paragraph" w:customStyle="1" w:styleId="799C8D2E0CAF41F3AAF65FAA7B348D5F">
    <w:name w:val="799C8D2E0CAF41F3AAF65FAA7B348D5F"/>
  </w:style>
  <w:style w:type="paragraph" w:customStyle="1" w:styleId="648FB91ABDE44347A138B7EEAC2AAF59">
    <w:name w:val="648FB91ABDE44347A138B7EEAC2AAF59"/>
  </w:style>
  <w:style w:type="paragraph" w:customStyle="1" w:styleId="089EBE9D1CD14A598C2C06965C1F25A0">
    <w:name w:val="089EBE9D1CD14A598C2C06965C1F25A0"/>
  </w:style>
  <w:style w:type="paragraph" w:customStyle="1" w:styleId="B23ABEFD3210412395BAA29961331062">
    <w:name w:val="B23ABEFD3210412395BAA29961331062"/>
  </w:style>
  <w:style w:type="paragraph" w:customStyle="1" w:styleId="404CBD7823234E38873FD7868C31313F">
    <w:name w:val="404CBD7823234E38873FD7868C31313F"/>
  </w:style>
  <w:style w:type="paragraph" w:customStyle="1" w:styleId="C465F86E73274EFB8809C423F8EC4C2C">
    <w:name w:val="C465F86E73274EFB8809C423F8EC4C2C"/>
  </w:style>
  <w:style w:type="paragraph" w:customStyle="1" w:styleId="B3BAFC99E049486E928022A399561466">
    <w:name w:val="B3BAFC99E049486E928022A399561466"/>
  </w:style>
  <w:style w:type="paragraph" w:customStyle="1" w:styleId="8563DE590FA54C818648B7FFA4AF2912">
    <w:name w:val="8563DE590FA54C818648B7FFA4AF2912"/>
  </w:style>
  <w:style w:type="paragraph" w:customStyle="1" w:styleId="B60A7BFE4391439DAF79D3EAF886FA63">
    <w:name w:val="B60A7BFE4391439DAF79D3EAF886FA63"/>
  </w:style>
  <w:style w:type="paragraph" w:customStyle="1" w:styleId="583E4CD06D9B4A0397C5F96222134CB7">
    <w:name w:val="583E4CD06D9B4A0397C5F96222134CB7"/>
  </w:style>
  <w:style w:type="paragraph" w:customStyle="1" w:styleId="CA18BF42AD5B4CBC8C00D4EA73E6AFD3">
    <w:name w:val="CA18BF42AD5B4CBC8C00D4EA73E6AFD3"/>
  </w:style>
  <w:style w:type="paragraph" w:customStyle="1" w:styleId="9DB09EA2C19E428B9C6969096D3E8287">
    <w:name w:val="9DB09EA2C19E428B9C6969096D3E8287"/>
  </w:style>
  <w:style w:type="paragraph" w:customStyle="1" w:styleId="19BB8A20DF0B4EE59DE469A94741FFD3">
    <w:name w:val="19BB8A20DF0B4EE59DE469A94741FFD3"/>
  </w:style>
  <w:style w:type="paragraph" w:customStyle="1" w:styleId="917CE3DB812E4FB4845488570B163B83">
    <w:name w:val="917CE3DB812E4FB4845488570B163B83"/>
  </w:style>
  <w:style w:type="paragraph" w:customStyle="1" w:styleId="FB806420D8454E9AA2417D8138EC2B86">
    <w:name w:val="FB806420D8454E9AA2417D8138EC2B86"/>
  </w:style>
  <w:style w:type="paragraph" w:customStyle="1" w:styleId="35CC568BEF7E4C6CB99159388B5E12EB">
    <w:name w:val="35CC568BEF7E4C6CB99159388B5E12EB"/>
  </w:style>
  <w:style w:type="paragraph" w:customStyle="1" w:styleId="FE7854B23C3D4D64A31CA553F0267B82">
    <w:name w:val="FE7854B23C3D4D64A31CA553F0267B82"/>
  </w:style>
  <w:style w:type="paragraph" w:customStyle="1" w:styleId="681962FF7F89458F87E4C8BD54685BCE">
    <w:name w:val="681962FF7F89458F87E4C8BD54685BCE"/>
  </w:style>
  <w:style w:type="paragraph" w:customStyle="1" w:styleId="3AF0EC7C61EB4F8B825ED6EE66FAE518">
    <w:name w:val="3AF0EC7C61EB4F8B825ED6EE66FAE518"/>
  </w:style>
  <w:style w:type="paragraph" w:customStyle="1" w:styleId="903065569FF94BEEB94501F55A4C62E0">
    <w:name w:val="903065569FF94BEEB94501F55A4C62E0"/>
  </w:style>
  <w:style w:type="paragraph" w:customStyle="1" w:styleId="040AC4EBEA044BD7BB80BDD71C3CF0C5">
    <w:name w:val="040AC4EBEA044BD7BB80BDD71C3CF0C5"/>
  </w:style>
  <w:style w:type="paragraph" w:customStyle="1" w:styleId="CC0EFD2B1F144DA5B1D9C3FC173A3F19">
    <w:name w:val="CC0EFD2B1F144DA5B1D9C3FC173A3F19"/>
  </w:style>
  <w:style w:type="paragraph" w:customStyle="1" w:styleId="1EE445ADEF5C4E9B91C3502FBC2C12A3">
    <w:name w:val="1EE445ADEF5C4E9B91C3502FBC2C12A3"/>
  </w:style>
  <w:style w:type="paragraph" w:customStyle="1" w:styleId="3486DEDD395E4B388D48FD8A438A2448">
    <w:name w:val="3486DEDD395E4B388D48FD8A438A2448"/>
  </w:style>
  <w:style w:type="paragraph" w:customStyle="1" w:styleId="829C2D21ED974E06A0788090A9950A55">
    <w:name w:val="829C2D21ED974E06A0788090A9950A55"/>
  </w:style>
  <w:style w:type="paragraph" w:customStyle="1" w:styleId="51FE03289F034803832922C6A3FA2DD0">
    <w:name w:val="51FE03289F034803832922C6A3FA2DD0"/>
  </w:style>
  <w:style w:type="paragraph" w:customStyle="1" w:styleId="66BD34148B684F748D05A77E162CD545">
    <w:name w:val="66BD34148B684F748D05A77E162CD545"/>
  </w:style>
  <w:style w:type="paragraph" w:customStyle="1" w:styleId="52254C1D747646B6AEF957428B263B7B">
    <w:name w:val="52254C1D747646B6AEF957428B263B7B"/>
  </w:style>
  <w:style w:type="paragraph" w:customStyle="1" w:styleId="E355BC156CC64F75A647CB8DFE35C2C5">
    <w:name w:val="E355BC156CC64F75A647CB8DFE35C2C5"/>
  </w:style>
  <w:style w:type="paragraph" w:customStyle="1" w:styleId="2D627AE117EE45079973CD119953FFBC">
    <w:name w:val="2D627AE117EE45079973CD119953FFBC"/>
  </w:style>
  <w:style w:type="paragraph" w:customStyle="1" w:styleId="9711A5E3D3484C65ADE3DCE6CDE6CFB4">
    <w:name w:val="9711A5E3D3484C65ADE3DCE6CDE6CFB4"/>
  </w:style>
  <w:style w:type="character" w:styleId="Plassholdertekst">
    <w:name w:val="Placeholder Text"/>
    <w:basedOn w:val="Standardskriftforavsnitt"/>
    <w:uiPriority w:val="99"/>
    <w:semiHidden/>
    <w:rPr>
      <w:rFonts w:ascii="Calibri" w:hAnsi="Calibri" w:cs="Calibri"/>
      <w:color w:val="808080"/>
    </w:rPr>
  </w:style>
  <w:style w:type="paragraph" w:customStyle="1" w:styleId="98F78961F3AA481882DD37728FBAE5AE">
    <w:name w:val="98F78961F3AA481882DD37728FBAE5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Blå sfærer-CV</Template>
  <TotalTime>0</TotalTime>
  <Pages>2</Pages>
  <Words>299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2021-03-25T07:12:00Z</dcterms:created>
  <dcterms:modified xsi:type="dcterms:W3CDTF">2021-03-25T07:12:00Z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